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E8674C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76260" wp14:editId="381855D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80000" cy="5937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8EB352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5782040A" w14:textId="6857140F" w:rsidR="00636581" w:rsidRPr="00042F16" w:rsidRDefault="00042F16" w:rsidP="00042F16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42F1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</w:t>
                            </w:r>
                            <w:r w:rsidR="00CF5AB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Pr="00042F1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ST-L3 Candidate Self-review of Counselling Practice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7626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10.25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" fillcolor="#e77d70" stroked="f" strokeweight=".5pt">
                <v:textbox>
                  <w:txbxContent>
                    <w:p w14:paraId="228EB352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5782040A" w14:textId="6857140F" w:rsidR="00636581" w:rsidRPr="00042F16" w:rsidRDefault="00042F16" w:rsidP="00042F16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042F1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</w:t>
                      </w:r>
                      <w:r w:rsidR="00CF5AB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Pr="00042F1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ST-L3 Candidate Self-review of Counselling Practice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CFA1B4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0F7B6118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0B487C03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3E1B71F4" w14:textId="3A27CDD6" w:rsidR="00042F16" w:rsidRPr="00042F16" w:rsidRDefault="00042F16" w:rsidP="00C71E8E">
      <w:pPr>
        <w:spacing w:before="240"/>
        <w:rPr>
          <w:rFonts w:asciiTheme="minorHAnsi" w:hAnsiTheme="minorHAnsi" w:cstheme="minorHAnsi"/>
          <w:color w:val="3B3838" w:themeColor="background2" w:themeShade="40"/>
        </w:rPr>
      </w:pPr>
      <w:r w:rsidRPr="00042F16">
        <w:rPr>
          <w:rFonts w:asciiTheme="minorHAnsi" w:hAnsiTheme="minorHAnsi" w:cstheme="minorHAnsi"/>
          <w:color w:val="3B3838" w:themeColor="background2" w:themeShade="40"/>
        </w:rPr>
        <w:t>Candidate’s name: ………………………………</w:t>
      </w:r>
      <w:r w:rsidR="00AE354E">
        <w:rPr>
          <w:rFonts w:asciiTheme="minorHAnsi" w:hAnsiTheme="minorHAnsi" w:cstheme="minorHAnsi"/>
          <w:color w:val="3B3838" w:themeColor="background2" w:themeShade="40"/>
        </w:rPr>
        <w:t>…</w:t>
      </w:r>
      <w:r w:rsidRPr="00042F16">
        <w:rPr>
          <w:rFonts w:asciiTheme="minorHAnsi" w:hAnsiTheme="minorHAnsi" w:cstheme="minorHAnsi"/>
          <w:color w:val="3B3838" w:themeColor="background2" w:themeShade="40"/>
        </w:rPr>
        <w:t>………………….. Date: ………</w:t>
      </w:r>
      <w:r w:rsidR="00D824A7">
        <w:rPr>
          <w:rFonts w:asciiTheme="minorHAnsi" w:hAnsiTheme="minorHAnsi" w:cstheme="minorHAnsi"/>
          <w:color w:val="3B3838" w:themeColor="background2" w:themeShade="40"/>
        </w:rPr>
        <w:t>…</w:t>
      </w:r>
      <w:r w:rsidR="00AE354E">
        <w:rPr>
          <w:rFonts w:asciiTheme="minorHAnsi" w:hAnsiTheme="minorHAnsi" w:cstheme="minorHAnsi"/>
          <w:color w:val="3B3838" w:themeColor="background2" w:themeShade="40"/>
        </w:rPr>
        <w:t>..</w:t>
      </w:r>
      <w:r w:rsidRPr="00042F16">
        <w:rPr>
          <w:rFonts w:asciiTheme="minorHAnsi" w:hAnsiTheme="minorHAnsi" w:cstheme="minorHAnsi"/>
          <w:color w:val="3B3838" w:themeColor="background2" w:themeShade="40"/>
        </w:rPr>
        <w:t>…… Course: ……………………………….</w:t>
      </w:r>
      <w:r w:rsidRPr="00042F16">
        <w:rPr>
          <w:rFonts w:asciiTheme="minorHAnsi" w:hAnsiTheme="minorHAnsi" w:cstheme="minorHAnsi"/>
          <w:color w:val="3B3838" w:themeColor="background2" w:themeShade="40"/>
        </w:rPr>
        <w:tab/>
      </w:r>
    </w:p>
    <w:p w14:paraId="3DEF7D1A" w14:textId="77777777" w:rsidR="00042F16" w:rsidRPr="00042F16" w:rsidRDefault="00042F16" w:rsidP="00042F16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7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74"/>
      </w:tblGrid>
      <w:tr w:rsidR="00042F16" w:rsidRPr="00042F16" w14:paraId="1C753140" w14:textId="77777777" w:rsidTr="00AE354E">
        <w:trPr>
          <w:cantSplit/>
        </w:trPr>
        <w:tc>
          <w:tcPr>
            <w:tcW w:w="10274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79F11A8" w14:textId="77777777" w:rsidR="00042F16" w:rsidRPr="00042F16" w:rsidRDefault="00042F16" w:rsidP="00AE354E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042F16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The session</w:t>
            </w:r>
          </w:p>
        </w:tc>
      </w:tr>
      <w:tr w:rsidR="00042F16" w:rsidRPr="00042F16" w14:paraId="428B98BB" w14:textId="77777777" w:rsidTr="00AE354E">
        <w:trPr>
          <w:cantSplit/>
          <w:trHeight w:val="1985"/>
        </w:trPr>
        <w:tc>
          <w:tcPr>
            <w:tcW w:w="10274" w:type="dxa"/>
            <w:tcBorders>
              <w:top w:val="nil"/>
              <w:bottom w:val="single" w:sz="6" w:space="0" w:color="3B3838" w:themeColor="background2" w:themeShade="40"/>
            </w:tcBorders>
            <w:shd w:val="clear" w:color="auto" w:fill="auto"/>
          </w:tcPr>
          <w:p w14:paraId="56EF2835" w14:textId="77777777" w:rsidR="00042F16" w:rsidRPr="00042F16" w:rsidRDefault="00042F16" w:rsidP="00826FF1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42F16">
              <w:rPr>
                <w:rFonts w:asciiTheme="minorHAnsi" w:hAnsiTheme="minorHAnsi" w:cstheme="minorHAnsi"/>
                <w:color w:val="3B3838" w:themeColor="background2" w:themeShade="40"/>
              </w:rPr>
              <w:t>Describe something you did well in the session:</w:t>
            </w:r>
          </w:p>
          <w:p w14:paraId="2FE66FCB" w14:textId="6C1817EE" w:rsidR="00042F16" w:rsidRDefault="00042F16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35AF2B4" w14:textId="031DDD4E" w:rsidR="00D824A7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BBF9AD5" w14:textId="70A39846" w:rsidR="00D824A7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159D6E" w14:textId="77777777" w:rsidR="00D824A7" w:rsidRPr="00042F16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65B7FDC" w14:textId="77777777" w:rsidR="00042F16" w:rsidRPr="00042F16" w:rsidRDefault="00042F16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42F16">
              <w:rPr>
                <w:rFonts w:asciiTheme="minorHAnsi" w:hAnsiTheme="minorHAnsi" w:cstheme="minorHAnsi"/>
                <w:color w:val="3B3838" w:themeColor="background2" w:themeShade="40"/>
              </w:rPr>
              <w:t>Identify something you could have done better. Say how:</w:t>
            </w:r>
          </w:p>
          <w:p w14:paraId="7FFF2862" w14:textId="77777777" w:rsidR="00042F16" w:rsidRDefault="00042F16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57209D8" w14:textId="77777777" w:rsidR="00D824A7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0CA3CF1" w14:textId="77777777" w:rsidR="00D824A7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F44EED7" w14:textId="42F08926" w:rsidR="00D824A7" w:rsidRPr="00042F16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042F16" w:rsidRPr="00042F16" w14:paraId="3DED7B43" w14:textId="77777777" w:rsidTr="00AE354E">
        <w:trPr>
          <w:cantSplit/>
          <w:trHeight w:val="1985"/>
        </w:trPr>
        <w:tc>
          <w:tcPr>
            <w:tcW w:w="10274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0BFBE62F" w14:textId="77777777" w:rsidR="00042F16" w:rsidRDefault="00042F16" w:rsidP="00826FF1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42F16">
              <w:rPr>
                <w:rFonts w:asciiTheme="minorHAnsi" w:hAnsiTheme="minorHAnsi" w:cstheme="minorHAnsi"/>
                <w:color w:val="3B3838" w:themeColor="background2" w:themeShade="40"/>
              </w:rPr>
              <w:t>How did theory help you understand your client?</w:t>
            </w:r>
          </w:p>
          <w:p w14:paraId="5BD5465C" w14:textId="77777777" w:rsidR="00D824A7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0828FBD" w14:textId="77777777" w:rsidR="00D824A7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E3F9F5E" w14:textId="77777777" w:rsidR="00D824A7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9628CE5" w14:textId="77777777" w:rsidR="00D824A7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30324E6" w14:textId="77777777" w:rsidR="00D824A7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F7701BE" w14:textId="77777777" w:rsidR="00D824A7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06F03B2" w14:textId="5AAB7A13" w:rsidR="00D824A7" w:rsidRPr="00042F16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042F16" w:rsidRPr="00042F16" w14:paraId="2AADB6AC" w14:textId="77777777" w:rsidTr="00AE354E">
        <w:trPr>
          <w:cantSplit/>
          <w:trHeight w:val="1843"/>
        </w:trPr>
        <w:tc>
          <w:tcPr>
            <w:tcW w:w="10274" w:type="dxa"/>
            <w:tcBorders>
              <w:top w:val="single" w:sz="6" w:space="0" w:color="3B3838" w:themeColor="background2" w:themeShade="40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5A9E8AA3" w14:textId="77777777" w:rsidR="00042F16" w:rsidRPr="00042F16" w:rsidRDefault="00042F16" w:rsidP="00826FF1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42F16">
              <w:rPr>
                <w:rFonts w:asciiTheme="minorHAnsi" w:hAnsiTheme="minorHAnsi" w:cstheme="minorHAnsi"/>
                <w:color w:val="3B3838" w:themeColor="background2" w:themeShade="40"/>
              </w:rPr>
              <w:t>Comment on how the relationship was formed and maintained:</w:t>
            </w:r>
          </w:p>
          <w:p w14:paraId="0F397798" w14:textId="77777777" w:rsidR="00042F16" w:rsidRPr="00042F16" w:rsidRDefault="00042F16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65459DA7" w14:textId="77777777" w:rsidR="00042F16" w:rsidRPr="00042F16" w:rsidRDefault="00042F16" w:rsidP="00042F16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112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112"/>
      </w:tblGrid>
      <w:tr w:rsidR="00042F16" w:rsidRPr="00042F16" w14:paraId="261AEAB7" w14:textId="77777777" w:rsidTr="00826FF1">
        <w:trPr>
          <w:cantSplit/>
        </w:trPr>
        <w:tc>
          <w:tcPr>
            <w:tcW w:w="10112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3ABE0036" w14:textId="77777777" w:rsidR="00042F16" w:rsidRPr="00042F16" w:rsidRDefault="00042F16" w:rsidP="00AE354E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042F16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Reflection on the session</w:t>
            </w:r>
          </w:p>
        </w:tc>
      </w:tr>
      <w:tr w:rsidR="00042F16" w:rsidRPr="00042F16" w14:paraId="3A784EC8" w14:textId="77777777" w:rsidTr="00826FF1">
        <w:trPr>
          <w:cantSplit/>
          <w:trHeight w:val="1774"/>
        </w:trPr>
        <w:tc>
          <w:tcPr>
            <w:tcW w:w="10112" w:type="dxa"/>
            <w:tcBorders>
              <w:top w:val="nil"/>
              <w:bottom w:val="single" w:sz="6" w:space="0" w:color="3B3838" w:themeColor="background2" w:themeShade="40"/>
            </w:tcBorders>
            <w:shd w:val="clear" w:color="auto" w:fill="auto"/>
          </w:tcPr>
          <w:p w14:paraId="71AB32D0" w14:textId="77777777" w:rsidR="00042F16" w:rsidRPr="00042F16" w:rsidRDefault="00042F16" w:rsidP="00826FF1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42F16">
              <w:rPr>
                <w:rFonts w:asciiTheme="minorHAnsi" w:hAnsiTheme="minorHAnsi" w:cstheme="minorHAnsi"/>
                <w:color w:val="3B3838" w:themeColor="background2" w:themeShade="40"/>
              </w:rPr>
              <w:t>Were there any issues of similarity or difference between you and your client? How did you work with this?</w:t>
            </w:r>
          </w:p>
          <w:p w14:paraId="4FC94894" w14:textId="77777777" w:rsidR="00042F16" w:rsidRPr="00042F16" w:rsidRDefault="00042F16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7F228B5" w14:textId="77777777" w:rsidR="00042F16" w:rsidRPr="00042F16" w:rsidRDefault="00042F16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D890094" w14:textId="77777777" w:rsidR="00042F16" w:rsidRDefault="00042F16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D92CCD7" w14:textId="77777777" w:rsidR="00D824A7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010AAE1" w14:textId="1BE7FAF2" w:rsidR="00D824A7" w:rsidRPr="00042F16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042F16" w:rsidRPr="00042F16" w14:paraId="3A7B3EE9" w14:textId="77777777" w:rsidTr="00826FF1">
        <w:trPr>
          <w:cantSplit/>
          <w:trHeight w:val="1560"/>
        </w:trPr>
        <w:tc>
          <w:tcPr>
            <w:tcW w:w="10112" w:type="dxa"/>
            <w:tcBorders>
              <w:top w:val="single" w:sz="6" w:space="0" w:color="3B3838" w:themeColor="background2" w:themeShade="40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4732EB7" w14:textId="77777777" w:rsidR="00042F16" w:rsidRPr="00042F16" w:rsidRDefault="00042F16" w:rsidP="00826FF1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42F16">
              <w:rPr>
                <w:rFonts w:asciiTheme="minorHAnsi" w:hAnsiTheme="minorHAnsi" w:cstheme="minorHAnsi"/>
                <w:color w:val="3B3838" w:themeColor="background2" w:themeShade="40"/>
              </w:rPr>
              <w:t>Any other comments:</w:t>
            </w:r>
          </w:p>
          <w:p w14:paraId="41D3F713" w14:textId="77777777" w:rsidR="00042F16" w:rsidRPr="00042F16" w:rsidRDefault="00042F16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BBA7083" w14:textId="77777777" w:rsidR="00042F16" w:rsidRPr="00042F16" w:rsidRDefault="00042F16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050BD877" w14:textId="77777777" w:rsidR="00D824A7" w:rsidRPr="00D824A7" w:rsidRDefault="00D824A7" w:rsidP="00D824A7">
      <w:pPr>
        <w:rPr>
          <w:rFonts w:asciiTheme="minorHAnsi" w:hAnsiTheme="minorHAnsi" w:cstheme="minorHAnsi"/>
        </w:rPr>
      </w:pPr>
    </w:p>
    <w:sectPr w:rsidR="00D824A7" w:rsidRPr="00D824A7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EE0697" w14:textId="77777777" w:rsidR="00C441C5" w:rsidRDefault="00C441C5">
      <w:r>
        <w:separator/>
      </w:r>
    </w:p>
    <w:p w14:paraId="4C7F9450" w14:textId="77777777" w:rsidR="00C441C5" w:rsidRDefault="00C441C5"/>
    <w:p w14:paraId="5569A983" w14:textId="77777777" w:rsidR="00C441C5" w:rsidRDefault="00C441C5"/>
  </w:endnote>
  <w:endnote w:type="continuationSeparator" w:id="0">
    <w:p w14:paraId="72175FEC" w14:textId="77777777" w:rsidR="00C441C5" w:rsidRDefault="00C441C5">
      <w:r>
        <w:continuationSeparator/>
      </w:r>
    </w:p>
    <w:p w14:paraId="05C7D1A8" w14:textId="77777777" w:rsidR="00C441C5" w:rsidRDefault="00C441C5"/>
    <w:p w14:paraId="5DC2C351" w14:textId="77777777" w:rsidR="00C441C5" w:rsidRDefault="00C441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DAD2A9DB-A9E3-4AE4-B481-475496181853}"/>
    <w:embedBold r:id="rId2" w:fontKey="{1DD0EC02-EAA0-4E97-BCCA-862C4A2090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157FCE1-8C24-4C2F-819B-E59ECD7C18F4}"/>
    <w:embedBold r:id="rId4" w:fontKey="{DBB23207-1B1B-4F0B-AC5A-F9687D9E9B43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FB9A488A-FCBB-4DC5-83F0-54FABC6535AA}"/>
    <w:embedBold r:id="rId6" w:fontKey="{5A942684-F7F9-49E7-88BC-4CA7298664B7}"/>
    <w:embedBoldItalic r:id="rId7" w:fontKey="{E01E2FB2-15AF-4A1B-9956-6A0CFEC8B5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8" w:fontKey="{BE087009-8781-44FF-BD33-C58B8E47F3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F3885C0-665F-4357-A376-9502FC06BE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795F6CC3-18CE-4992-9B00-D389F70CDD62}"/>
    <w:embedBold r:id="rId11" w:fontKey="{8C40A41E-6210-41FD-B10A-CE4516EBEB3E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2" w:fontKey="{D7E9F1E9-EBB2-4756-B329-F86FF55E620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5E42F567-C636-4116-84C9-67E66DCDC8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75A8B3DB" w14:textId="77777777" w:rsidTr="00E6148A">
      <w:tc>
        <w:tcPr>
          <w:tcW w:w="720" w:type="dxa"/>
          <w:shd w:val="clear" w:color="auto" w:fill="auto"/>
          <w:vAlign w:val="center"/>
        </w:tcPr>
        <w:p w14:paraId="18955CDB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351805F1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6408D96F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51C56DFF" w14:textId="2A545C2D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75D864AD" wp14:editId="099B36B7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1E19A13C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2BDC3B" w14:textId="77777777" w:rsidR="00C441C5" w:rsidRDefault="00C441C5" w:rsidP="009052EC">
      <w:pPr>
        <w:pBdr>
          <w:bottom w:val="single" w:sz="6" w:space="1" w:color="auto"/>
        </w:pBdr>
      </w:pPr>
    </w:p>
    <w:p w14:paraId="47ACBD6B" w14:textId="77777777" w:rsidR="00C441C5" w:rsidRPr="009052EC" w:rsidRDefault="00C441C5" w:rsidP="009052EC"/>
  </w:footnote>
  <w:footnote w:type="continuationSeparator" w:id="0">
    <w:p w14:paraId="0DB229EF" w14:textId="77777777" w:rsidR="00C441C5" w:rsidRDefault="00C441C5">
      <w:r>
        <w:continuationSeparator/>
      </w:r>
    </w:p>
    <w:p w14:paraId="06FF64F5" w14:textId="77777777" w:rsidR="00C441C5" w:rsidRDefault="00C441C5"/>
    <w:p w14:paraId="0ED0C826" w14:textId="77777777" w:rsidR="00C441C5" w:rsidRDefault="00C441C5"/>
  </w:footnote>
  <w:footnote w:type="continuationNotice" w:id="1">
    <w:p w14:paraId="2A9B4658" w14:textId="77777777" w:rsidR="00C441C5" w:rsidRDefault="00C441C5"/>
    <w:p w14:paraId="21E67650" w14:textId="77777777" w:rsidR="00C441C5" w:rsidRDefault="00C441C5"/>
    <w:p w14:paraId="21559476" w14:textId="77777777" w:rsidR="00C441C5" w:rsidRDefault="00C441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06979D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671495979">
    <w:abstractNumId w:val="13"/>
  </w:num>
  <w:num w:numId="2" w16cid:durableId="642664374">
    <w:abstractNumId w:val="14"/>
  </w:num>
  <w:num w:numId="3" w16cid:durableId="1758205616">
    <w:abstractNumId w:val="4"/>
  </w:num>
  <w:num w:numId="4" w16cid:durableId="740493629">
    <w:abstractNumId w:val="19"/>
  </w:num>
  <w:num w:numId="5" w16cid:durableId="663436075">
    <w:abstractNumId w:val="10"/>
  </w:num>
  <w:num w:numId="6" w16cid:durableId="2134053119">
    <w:abstractNumId w:val="16"/>
  </w:num>
  <w:num w:numId="7" w16cid:durableId="1362513631">
    <w:abstractNumId w:val="7"/>
  </w:num>
  <w:num w:numId="8" w16cid:durableId="1638215985">
    <w:abstractNumId w:val="18"/>
  </w:num>
  <w:num w:numId="9" w16cid:durableId="1419980798">
    <w:abstractNumId w:val="15"/>
  </w:num>
  <w:num w:numId="10" w16cid:durableId="1630744384">
    <w:abstractNumId w:val="0"/>
  </w:num>
  <w:num w:numId="11" w16cid:durableId="452872888">
    <w:abstractNumId w:val="9"/>
  </w:num>
  <w:num w:numId="12" w16cid:durableId="749696417">
    <w:abstractNumId w:val="17"/>
  </w:num>
  <w:num w:numId="13" w16cid:durableId="829442398">
    <w:abstractNumId w:val="12"/>
  </w:num>
  <w:num w:numId="14" w16cid:durableId="1749034065">
    <w:abstractNumId w:val="8"/>
  </w:num>
  <w:num w:numId="15" w16cid:durableId="1732583905">
    <w:abstractNumId w:val="11"/>
  </w:num>
  <w:num w:numId="16" w16cid:durableId="2046175495">
    <w:abstractNumId w:val="6"/>
  </w:num>
  <w:num w:numId="17" w16cid:durableId="2046296606">
    <w:abstractNumId w:val="2"/>
  </w:num>
  <w:num w:numId="18" w16cid:durableId="1722365973">
    <w:abstractNumId w:val="3"/>
  </w:num>
  <w:num w:numId="19" w16cid:durableId="874584691">
    <w:abstractNumId w:val="1"/>
  </w:num>
  <w:num w:numId="20" w16cid:durableId="17528536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F16"/>
    <w:rsid w:val="000111BE"/>
    <w:rsid w:val="00017D18"/>
    <w:rsid w:val="00020194"/>
    <w:rsid w:val="00020963"/>
    <w:rsid w:val="00032635"/>
    <w:rsid w:val="00033EE2"/>
    <w:rsid w:val="00042F16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103F2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26FF1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2F8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AE354E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441C5"/>
    <w:rsid w:val="00C511A0"/>
    <w:rsid w:val="00C56917"/>
    <w:rsid w:val="00C57A61"/>
    <w:rsid w:val="00C71E8E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E2516"/>
    <w:rsid w:val="00CE40D2"/>
    <w:rsid w:val="00CE4583"/>
    <w:rsid w:val="00CF265F"/>
    <w:rsid w:val="00CF513D"/>
    <w:rsid w:val="00CF5AB5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4A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4E23"/>
    <w:rsid w:val="00F26380"/>
    <w:rsid w:val="00F26F95"/>
    <w:rsid w:val="00F36BC5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7CEA01B"/>
  <w15:chartTrackingRefBased/>
  <w15:docId w15:val="{151EA73F-01EE-4914-A488-2BBD0C9F9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rsid w:val="00042F16"/>
    <w:rPr>
      <w:sz w:val="16"/>
      <w:szCs w:val="16"/>
    </w:rPr>
  </w:style>
  <w:style w:type="paragraph" w:styleId="CommentText">
    <w:name w:val="annotation text"/>
    <w:basedOn w:val="Normal"/>
    <w:link w:val="CommentTextChar"/>
    <w:rsid w:val="00042F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42F16"/>
    <w:rPr>
      <w:rFonts w:ascii="Goudy Old Style" w:hAnsi="Goudy Old 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71A6F9-16F4-47FD-85AC-FFCE9B89EC03}">
  <ds:schemaRefs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ded0e4a2-99d0-4665-b661-f42e33e32709"/>
    <ds:schemaRef ds:uri="http://purl.org/dc/dcmitype/"/>
    <ds:schemaRef ds:uri="http://schemas.openxmlformats.org/package/2006/metadata/core-properties"/>
    <ds:schemaRef ds:uri="3c28e9e1-6014-479a-b58f-4b5f5f924ae6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3381E5-EBF5-4FD8-8CDA-2EB002B73C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6</TotalTime>
  <Pages>1</Pages>
  <Words>69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CST-L3 Candidate Self-review of Counselling Practice</vt:lpstr>
    </vt:vector>
  </TitlesOfParts>
  <Company>CPCAB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CAST-L3 Candidate Self-review of Counselling Practice</dc:title>
  <dc:subject/>
  <dc:creator>Windows User</dc:creator>
  <cp:keywords/>
  <dc:description/>
  <cp:lastModifiedBy>Natalie Burford</cp:lastModifiedBy>
  <cp:revision>7</cp:revision>
  <cp:lastPrinted>2006-06-27T08:53:00Z</cp:lastPrinted>
  <dcterms:created xsi:type="dcterms:W3CDTF">2020-07-07T10:02:00Z</dcterms:created>
  <dcterms:modified xsi:type="dcterms:W3CDTF">2024-08-14T13:12:00Z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